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F82" w:rsidRPr="00224724" w:rsidRDefault="00CA5F82" w:rsidP="0022472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24724">
        <w:rPr>
          <w:rFonts w:ascii="Times New Roman" w:hAnsi="Times New Roman" w:cs="Times New Roman"/>
          <w:sz w:val="18"/>
          <w:szCs w:val="18"/>
        </w:rPr>
        <w:t>МУНИЦИПАЛЬНОЕ БЮДЖЕТНОЕ ОБЩЕОБРАЗОВАТЕЛЬНОЕ УЧРЕЖДЕНИЕ</w:t>
      </w:r>
    </w:p>
    <w:p w:rsidR="00CA5F82" w:rsidRPr="00224724" w:rsidRDefault="00CA5F82" w:rsidP="0022472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24724">
        <w:rPr>
          <w:rFonts w:ascii="Times New Roman" w:hAnsi="Times New Roman" w:cs="Times New Roman"/>
          <w:sz w:val="18"/>
          <w:szCs w:val="18"/>
        </w:rPr>
        <w:t>БЕРЕЗОВСКАЯ СРЕДНЯЯ ОБЩЕОБРАЗОВАТЕЛЬНАЯ ШКОЛА №10</w:t>
      </w:r>
    </w:p>
    <w:p w:rsidR="00CA5F82" w:rsidRPr="00224724" w:rsidRDefault="00CA5F82" w:rsidP="002247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5F82" w:rsidRDefault="00CA5F82" w:rsidP="0022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4724">
        <w:rPr>
          <w:rFonts w:ascii="Times New Roman" w:hAnsi="Times New Roman" w:cs="Times New Roman"/>
          <w:sz w:val="24"/>
          <w:szCs w:val="24"/>
        </w:rPr>
        <w:t xml:space="preserve">Отчет 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24724">
        <w:rPr>
          <w:rFonts w:ascii="Times New Roman" w:hAnsi="Times New Roman" w:cs="Times New Roman"/>
          <w:sz w:val="24"/>
          <w:szCs w:val="24"/>
        </w:rPr>
        <w:t xml:space="preserve"> полугодие 2018-2019 учебного года о проделанной работе по программе</w:t>
      </w:r>
    </w:p>
    <w:p w:rsidR="00CA5F82" w:rsidRDefault="00CA5F82" w:rsidP="0022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«Профориентация»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программы: </w:t>
      </w:r>
      <w:r w:rsidRPr="00224724">
        <w:rPr>
          <w:rFonts w:ascii="Times New Roman" w:hAnsi="Times New Roman" w:cs="Times New Roman"/>
          <w:sz w:val="24"/>
          <w:szCs w:val="24"/>
        </w:rPr>
        <w:t>совместная деятельность всех участников педагогического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направлена на изучение и технологическое обеспечение профориентационной поддержки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обучающихся в процессе выбора сферы будущей профессиональной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ориентированной на выбор профессий, востребованных в сельской местности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472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изучить индивидуальные особенности и предпочтения обучающихся для определения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наиболее подходящей сферы трудовой деятельности;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обучить учащихся планированию своей профессиональной карьеры;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формировать у обучающихся профессионально важные функции и качества личности;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способствовать формированию позитивного отношения к труду, рабочей профессии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селе.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формировать индивидуальный план получения профессии в тесном взаимодействии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семьёй;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расширять взаимодействие со структурами и организациями, занимающимися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профессиональной ориентацией детей, для обеспечения системного подхода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профориентационной работе;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24724">
        <w:rPr>
          <w:rFonts w:ascii="Times New Roman" w:hAnsi="Times New Roman" w:cs="Times New Roman"/>
          <w:sz w:val="24"/>
          <w:szCs w:val="24"/>
        </w:rPr>
        <w:t>повышать компетентность педагогов школы в профориентационной работе.</w:t>
      </w:r>
    </w:p>
    <w:p w:rsidR="00CA5F82" w:rsidRPr="00224724" w:rsidRDefault="00CA5F82" w:rsidP="00BC0A41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 xml:space="preserve">Решение задач программы профориентации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в различных вида </w:t>
      </w:r>
      <w:r w:rsidRPr="00224724">
        <w:rPr>
          <w:rFonts w:ascii="Times New Roman" w:hAnsi="Times New Roman" w:cs="Times New Roman"/>
          <w:sz w:val="24"/>
          <w:szCs w:val="24"/>
        </w:rPr>
        <w:t>деятельности обучающихся: познавательной, общественно-полезной, коммуникативной,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4724">
        <w:rPr>
          <w:rFonts w:ascii="Times New Roman" w:hAnsi="Times New Roman" w:cs="Times New Roman"/>
          <w:sz w:val="24"/>
          <w:szCs w:val="24"/>
        </w:rPr>
        <w:t>игровой, производительном труде.</w:t>
      </w:r>
    </w:p>
    <w:p w:rsidR="00CA5F82" w:rsidRPr="00224724" w:rsidRDefault="00CA5F82" w:rsidP="00BC0A41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Во время летних каникул школьники внесли свой вклад в общее дело. Под руководством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наставников</w:t>
      </w:r>
      <w:r w:rsidRPr="00224724">
        <w:rPr>
          <w:rFonts w:ascii="Times New Roman" w:hAnsi="Times New Roman" w:cs="Times New Roman"/>
          <w:sz w:val="24"/>
          <w:szCs w:val="24"/>
        </w:rPr>
        <w:t xml:space="preserve"> вырастили хороший урожай на пришкольном участке. Поработали хорошо. Сажали,</w:t>
      </w:r>
    </w:p>
    <w:p w:rsidR="00CA5F82" w:rsidRPr="00224724" w:rsidRDefault="00CA5F82" w:rsidP="0022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пололи, обрабатывали картофель от колорадских жучков.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 xml:space="preserve">Благодаря стараниям ребят и взрослых удалось получить большой урожай. </w:t>
      </w:r>
    </w:p>
    <w:p w:rsidR="00CA5F82" w:rsidRDefault="00CA5F82" w:rsidP="0007495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мало было проделано работы и на садовом участке школы, дети подсаживали деревья и кусты взамен погибшим, обрезали отсохшие веточки у прижившихся саженцев, удобряли, рыхлили, пропалывали территорию от травы.</w:t>
      </w:r>
      <w:r w:rsidRPr="00224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Pr="00224724">
        <w:rPr>
          <w:rFonts w:ascii="Times New Roman" w:hAnsi="Times New Roman" w:cs="Times New Roman"/>
          <w:sz w:val="24"/>
          <w:szCs w:val="24"/>
        </w:rPr>
        <w:t xml:space="preserve"> октября прошла акция: «Подготовим сад к зиме». Цель: защита деревьев от мелких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грызунов</w:t>
      </w:r>
      <w:r>
        <w:rPr>
          <w:rFonts w:ascii="Times New Roman" w:hAnsi="Times New Roman" w:cs="Times New Roman"/>
          <w:sz w:val="24"/>
          <w:szCs w:val="24"/>
        </w:rPr>
        <w:t xml:space="preserve"> и сильных морозов</w:t>
      </w:r>
      <w:r w:rsidRPr="002247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Благодаря полученному  еще в прошлом году опыту, дети с легкость обработали все кусты и деревья, приготовив наш сад к суровым зимним условиям. В этом году мы также продолжили нашу традицию, закрепив за каждым </w:t>
      </w:r>
      <w:r w:rsidRPr="00224724">
        <w:rPr>
          <w:rFonts w:ascii="Times New Roman" w:hAnsi="Times New Roman" w:cs="Times New Roman"/>
          <w:sz w:val="24"/>
          <w:szCs w:val="24"/>
        </w:rPr>
        <w:t xml:space="preserve">классом </w:t>
      </w:r>
      <w:r>
        <w:rPr>
          <w:rFonts w:ascii="Times New Roman" w:hAnsi="Times New Roman" w:cs="Times New Roman"/>
          <w:sz w:val="24"/>
          <w:szCs w:val="24"/>
        </w:rPr>
        <w:t>определенный участок. Несомненно, это воспитывает в детках ответственность и трудолюбие.</w:t>
      </w:r>
      <w:r w:rsidRPr="002247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F82" w:rsidRPr="00224724" w:rsidRDefault="00CA5F82" w:rsidP="000749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6F09">
        <w:rPr>
          <w:rFonts w:ascii="Times New Roman" w:hAnsi="Times New Roman" w:cs="Times New Roman"/>
          <w:sz w:val="24"/>
          <w:szCs w:val="24"/>
        </w:rPr>
        <w:t>На осенних каникулах дети Березовской школы в рамках профориентационных мероприятий</w:t>
      </w:r>
      <w:bookmarkStart w:id="0" w:name="_GoBack"/>
      <w:bookmarkEnd w:id="0"/>
      <w:r w:rsidRPr="008B6F09">
        <w:rPr>
          <w:rFonts w:ascii="Times New Roman" w:hAnsi="Times New Roman" w:cs="Times New Roman"/>
          <w:sz w:val="24"/>
          <w:szCs w:val="24"/>
        </w:rPr>
        <w:t xml:space="preserve"> стали участниками межрайонной интенсивной модульной Агрошколы, которая прошла на базе "Шушенского сельскохозяйственного колледжа". Благодаря такой замечательной возможности шестеро учащихся нашей школыполучили массу впечатлений, новые знания и даже кое-какой опыт. Два дня нахождения в колледже  были наполнены увлекательными занятиями и лекциями: здесь ребята узнали много нового о садоводстве, овощеводстве, земледелии, о сельскохозяйственном транспорте и вообще какое значение на сегодняшний день имеет рост сельского хозяйства для России.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F09">
        <w:rPr>
          <w:rFonts w:ascii="Times New Roman" w:hAnsi="Times New Roman" w:cs="Times New Roman"/>
          <w:sz w:val="24"/>
          <w:szCs w:val="24"/>
        </w:rPr>
        <w:t>Благодаря интересной программе, отзывчивым и приветливым преподавателям и студентам, всем без исключения учащимся нашей школы понравилось там.</w:t>
      </w:r>
    </w:p>
    <w:p w:rsidR="00CA5F82" w:rsidRDefault="00CA5F82" w:rsidP="00736E9E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Тесное сотрудничество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с базовым предприятием АО «Березовское» дает возможность обучающимся познакомиться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различными профессиями, современной автотехникой и получить практические навыки, пройти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социальные пробы различных профессий. На базе предприятия всем желающим учащимся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организовано прохождение трудовой практики за заработную плату. Эта система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организационно-методических и практических мероприятий по профессиональной ориентации,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профессиональному самоопределению, способствующая личностному развитию выпускников,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поможет соотнести свои индивидуально-психологические особенности и возможности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требованиями профессии поможет правильно выбрать профессию. Выпускники имеют право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льготу при поступлении в профессиональные заведения при оформлении договора и получают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 xml:space="preserve">дополнительную стипендию от предприятия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 xml:space="preserve">АО «Березовское». </w:t>
      </w:r>
    </w:p>
    <w:p w:rsidR="00CA5F82" w:rsidRPr="00224724" w:rsidRDefault="00CA5F82" w:rsidP="00736E9E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Летом 20</w:t>
      </w:r>
      <w:r>
        <w:rPr>
          <w:rFonts w:ascii="Times New Roman" w:hAnsi="Times New Roman" w:cs="Times New Roman"/>
          <w:sz w:val="24"/>
          <w:szCs w:val="24"/>
        </w:rPr>
        <w:t xml:space="preserve">18 </w:t>
      </w:r>
      <w:r w:rsidRPr="00224724">
        <w:rPr>
          <w:rFonts w:ascii="Times New Roman" w:hAnsi="Times New Roman" w:cs="Times New Roman"/>
          <w:sz w:val="24"/>
          <w:szCs w:val="24"/>
        </w:rPr>
        <w:t>года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предприятии прошли трудовую практику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24724">
        <w:rPr>
          <w:rFonts w:ascii="Times New Roman" w:hAnsi="Times New Roman" w:cs="Times New Roman"/>
          <w:sz w:val="24"/>
          <w:szCs w:val="24"/>
        </w:rPr>
        <w:t xml:space="preserve"> обучающихся, из них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24724">
        <w:rPr>
          <w:rFonts w:ascii="Times New Roman" w:hAnsi="Times New Roman" w:cs="Times New Roman"/>
          <w:sz w:val="24"/>
          <w:szCs w:val="24"/>
        </w:rPr>
        <w:t xml:space="preserve"> ребен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224724">
        <w:rPr>
          <w:rFonts w:ascii="Times New Roman" w:hAnsi="Times New Roman" w:cs="Times New Roman"/>
          <w:sz w:val="24"/>
          <w:szCs w:val="24"/>
        </w:rPr>
        <w:t xml:space="preserve"> с ОВЗ</w:t>
      </w:r>
      <w:r>
        <w:rPr>
          <w:rFonts w:ascii="Times New Roman" w:hAnsi="Times New Roman" w:cs="Times New Roman"/>
          <w:sz w:val="24"/>
          <w:szCs w:val="24"/>
        </w:rPr>
        <w:t>. Ребятам предоставили большой выбор мест для работы: гараж, контора, столовая, ферма, зерносклад.</w:t>
      </w:r>
      <w:r w:rsidRPr="00224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4724">
        <w:rPr>
          <w:rFonts w:ascii="Times New Roman" w:hAnsi="Times New Roman" w:cs="Times New Roman"/>
          <w:sz w:val="24"/>
          <w:szCs w:val="24"/>
        </w:rPr>
        <w:t>роме</w:t>
      </w:r>
      <w:r>
        <w:rPr>
          <w:rFonts w:ascii="Times New Roman" w:hAnsi="Times New Roman" w:cs="Times New Roman"/>
          <w:sz w:val="24"/>
          <w:szCs w:val="24"/>
        </w:rPr>
        <w:t xml:space="preserve"> того, обучающиеся кроме </w:t>
      </w:r>
      <w:r w:rsidRPr="00224724">
        <w:rPr>
          <w:rFonts w:ascii="Times New Roman" w:hAnsi="Times New Roman" w:cs="Times New Roman"/>
          <w:sz w:val="24"/>
          <w:szCs w:val="24"/>
        </w:rPr>
        <w:t xml:space="preserve">заработной платы, получили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224724">
        <w:rPr>
          <w:rFonts w:ascii="Times New Roman" w:hAnsi="Times New Roman" w:cs="Times New Roman"/>
          <w:sz w:val="24"/>
          <w:szCs w:val="24"/>
        </w:rPr>
        <w:t>денежн</w:t>
      </w:r>
      <w:r>
        <w:rPr>
          <w:rFonts w:ascii="Times New Roman" w:hAnsi="Times New Roman" w:cs="Times New Roman"/>
          <w:sz w:val="24"/>
          <w:szCs w:val="24"/>
        </w:rPr>
        <w:t>ые премии за добросовестный труд.</w:t>
      </w:r>
    </w:p>
    <w:p w:rsidR="00CA5F82" w:rsidRDefault="00CA5F82" w:rsidP="00736E9E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только летом но и в течении всего года, школьники могут посетить предприятие в рамках своей темы, побеседовать со специалистами, узнать много нового. За первое полугодие в АО «Березовском» побывали 5 классов:</w:t>
      </w:r>
    </w:p>
    <w:p w:rsidR="00CA5F82" w:rsidRPr="003461DA" w:rsidRDefault="00CA5F82" w:rsidP="008B6F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1D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путешествия  </w:t>
      </w:r>
      <w:r>
        <w:rPr>
          <w:rFonts w:ascii="Times New Roman" w:hAnsi="Times New Roman" w:cs="Times New Roman"/>
          <w:b/>
          <w:bCs/>
          <w:sz w:val="24"/>
          <w:szCs w:val="24"/>
        </w:rPr>
        <w:t>учащихся МБОУ Березовской СОШ №10 за первое полугодие.</w:t>
      </w:r>
    </w:p>
    <w:tbl>
      <w:tblPr>
        <w:tblW w:w="103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8"/>
        <w:gridCol w:w="920"/>
        <w:gridCol w:w="3792"/>
        <w:gridCol w:w="1291"/>
        <w:gridCol w:w="2276"/>
      </w:tblGrid>
      <w:tr w:rsidR="00CA5F82" w:rsidRPr="008B6F09" w:rsidTr="00074953">
        <w:trPr>
          <w:trHeight w:val="325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792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Тема экскурсии</w:t>
            </w:r>
          </w:p>
        </w:tc>
        <w:tc>
          <w:tcPr>
            <w:tcW w:w="1291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76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Место экскурсии</w:t>
            </w:r>
          </w:p>
        </w:tc>
      </w:tr>
      <w:tr w:rsidR="00CA5F82" w:rsidRPr="008B6F09" w:rsidTr="00074953">
        <w:trPr>
          <w:trHeight w:val="665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Смирнова В.А.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1 А</w:t>
            </w:r>
          </w:p>
        </w:tc>
        <w:tc>
          <w:tcPr>
            <w:tcW w:w="3792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Расчет заработной платы сотрудников АО «Березовское»</w:t>
            </w:r>
          </w:p>
        </w:tc>
        <w:tc>
          <w:tcPr>
            <w:tcW w:w="1291" w:type="dxa"/>
          </w:tcPr>
          <w:p w:rsidR="00CA5F82" w:rsidRPr="008B6F09" w:rsidRDefault="00CA5F82" w:rsidP="002D2076">
            <w:pPr>
              <w:spacing w:after="0" w:line="240" w:lineRule="auto"/>
              <w:rPr>
                <w:sz w:val="20"/>
                <w:szCs w:val="20"/>
              </w:rPr>
            </w:pPr>
            <w:r w:rsidRPr="008B6F09">
              <w:rPr>
                <w:sz w:val="20"/>
                <w:szCs w:val="20"/>
              </w:rPr>
              <w:t>20.11.2019</w:t>
            </w:r>
          </w:p>
        </w:tc>
        <w:tc>
          <w:tcPr>
            <w:tcW w:w="2276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АО "Березовское" контора</w:t>
            </w:r>
          </w:p>
        </w:tc>
      </w:tr>
      <w:tr w:rsidR="00CA5F82" w:rsidRPr="008B6F09" w:rsidTr="00074953">
        <w:trPr>
          <w:trHeight w:val="325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Железнякова К.Н.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92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Технологии с</w:t>
            </w:r>
            <w:r w:rsidRPr="008B6F0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 xml:space="preserve">х </w:t>
            </w:r>
          </w:p>
        </w:tc>
        <w:tc>
          <w:tcPr>
            <w:tcW w:w="1291" w:type="dxa"/>
          </w:tcPr>
          <w:p w:rsidR="00CA5F82" w:rsidRPr="008B6F09" w:rsidRDefault="00CA5F82" w:rsidP="002D2076">
            <w:pPr>
              <w:spacing w:after="0" w:line="240" w:lineRule="auto"/>
              <w:rPr>
                <w:sz w:val="20"/>
                <w:szCs w:val="20"/>
              </w:rPr>
            </w:pPr>
            <w:r w:rsidRPr="008B6F09">
              <w:rPr>
                <w:sz w:val="20"/>
                <w:szCs w:val="20"/>
              </w:rPr>
              <w:t>26.11.2019</w:t>
            </w:r>
          </w:p>
        </w:tc>
        <w:tc>
          <w:tcPr>
            <w:tcW w:w="2276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АО "Березовское"</w:t>
            </w:r>
          </w:p>
        </w:tc>
      </w:tr>
      <w:tr w:rsidR="00CA5F82" w:rsidRPr="008B6F09" w:rsidTr="00074953">
        <w:trPr>
          <w:trHeight w:val="325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Баталова С.Н.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3 Б</w:t>
            </w:r>
          </w:p>
        </w:tc>
        <w:tc>
          <w:tcPr>
            <w:tcW w:w="3792" w:type="dxa"/>
            <w:vMerge w:val="restart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Математическое решение задач на практике</w:t>
            </w:r>
          </w:p>
        </w:tc>
        <w:tc>
          <w:tcPr>
            <w:tcW w:w="1291" w:type="dxa"/>
            <w:vMerge w:val="restart"/>
          </w:tcPr>
          <w:p w:rsidR="00CA5F82" w:rsidRPr="008B6F09" w:rsidRDefault="00CA5F82" w:rsidP="002D2076">
            <w:pPr>
              <w:spacing w:after="0" w:line="240" w:lineRule="auto"/>
              <w:rPr>
                <w:sz w:val="20"/>
                <w:szCs w:val="20"/>
              </w:rPr>
            </w:pPr>
            <w:r w:rsidRPr="008B6F09">
              <w:rPr>
                <w:sz w:val="20"/>
                <w:szCs w:val="20"/>
              </w:rPr>
              <w:t>19.12.2019</w:t>
            </w:r>
          </w:p>
        </w:tc>
        <w:tc>
          <w:tcPr>
            <w:tcW w:w="2276" w:type="dxa"/>
            <w:vMerge w:val="restart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 xml:space="preserve">АО "Березовское" </w:t>
            </w:r>
          </w:p>
        </w:tc>
      </w:tr>
      <w:tr w:rsidR="00CA5F82" w:rsidRPr="008B6F09" w:rsidTr="00074953">
        <w:trPr>
          <w:trHeight w:val="340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Громова Ю.В.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3 А</w:t>
            </w:r>
          </w:p>
        </w:tc>
        <w:tc>
          <w:tcPr>
            <w:tcW w:w="3792" w:type="dxa"/>
            <w:vMerge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  <w:vMerge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5F82" w:rsidRPr="008B6F09" w:rsidTr="00074953">
        <w:trPr>
          <w:trHeight w:val="650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Ласкина Н.Н.</w:t>
            </w:r>
          </w:p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92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Сочинение-описание</w:t>
            </w:r>
          </w:p>
        </w:tc>
        <w:tc>
          <w:tcPr>
            <w:tcW w:w="1291" w:type="dxa"/>
            <w:vMerge w:val="restart"/>
          </w:tcPr>
          <w:p w:rsidR="00CA5F82" w:rsidRPr="008B6F09" w:rsidRDefault="00CA5F82" w:rsidP="002D2076">
            <w:pPr>
              <w:spacing w:after="0" w:line="240" w:lineRule="auto"/>
              <w:rPr>
                <w:sz w:val="20"/>
                <w:szCs w:val="20"/>
              </w:rPr>
            </w:pPr>
          </w:p>
          <w:p w:rsidR="00CA5F82" w:rsidRPr="008B6F09" w:rsidRDefault="00CA5F82" w:rsidP="002D2076">
            <w:pPr>
              <w:spacing w:after="0" w:line="240" w:lineRule="auto"/>
              <w:rPr>
                <w:sz w:val="20"/>
                <w:szCs w:val="20"/>
              </w:rPr>
            </w:pPr>
            <w:r w:rsidRPr="008B6F09">
              <w:rPr>
                <w:sz w:val="20"/>
                <w:szCs w:val="20"/>
              </w:rPr>
              <w:t>17.12.2019</w:t>
            </w:r>
          </w:p>
        </w:tc>
        <w:tc>
          <w:tcPr>
            <w:tcW w:w="2276" w:type="dxa"/>
            <w:vMerge w:val="restart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АО "Березовское" контора</w:t>
            </w:r>
          </w:p>
        </w:tc>
      </w:tr>
      <w:tr w:rsidR="00CA5F82" w:rsidRPr="008B6F09" w:rsidTr="00074953">
        <w:trPr>
          <w:trHeight w:val="340"/>
        </w:trPr>
        <w:tc>
          <w:tcPr>
            <w:tcW w:w="2108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Выпих Л.М.</w:t>
            </w:r>
          </w:p>
        </w:tc>
        <w:tc>
          <w:tcPr>
            <w:tcW w:w="920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92" w:type="dxa"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F09">
              <w:rPr>
                <w:rFonts w:ascii="Times New Roman" w:hAnsi="Times New Roman" w:cs="Times New Roman"/>
                <w:sz w:val="20"/>
                <w:szCs w:val="20"/>
              </w:rPr>
              <w:t>"Экономический рост и развитие"</w:t>
            </w:r>
          </w:p>
        </w:tc>
        <w:tc>
          <w:tcPr>
            <w:tcW w:w="1291" w:type="dxa"/>
            <w:vMerge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vMerge/>
          </w:tcPr>
          <w:p w:rsidR="00CA5F82" w:rsidRPr="008B6F09" w:rsidRDefault="00CA5F82" w:rsidP="002D2076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A5F82" w:rsidRDefault="00CA5F82" w:rsidP="008B6F0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207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99pt">
            <v:imagedata r:id="rId4" o:title=""/>
          </v:shape>
        </w:pict>
      </w:r>
    </w:p>
    <w:p w:rsidR="00CA5F82" w:rsidRDefault="00CA5F82" w:rsidP="004104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076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99.5pt;height:399pt">
            <v:imagedata r:id="rId5" o:title=""/>
          </v:shape>
        </w:pict>
      </w:r>
    </w:p>
    <w:p w:rsidR="00CA5F82" w:rsidRDefault="00CA5F82" w:rsidP="008B6F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CA5F82" w:rsidRDefault="00CA5F82" w:rsidP="008B6F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B6F09">
        <w:rPr>
          <w:rFonts w:ascii="Times New Roman" w:hAnsi="Times New Roman" w:cs="Times New Roman"/>
          <w:sz w:val="24"/>
          <w:szCs w:val="24"/>
        </w:rPr>
        <w:t>На второе полугодие планируется больше экскурсий.</w:t>
      </w:r>
    </w:p>
    <w:p w:rsidR="00CA5F82" w:rsidRPr="008B6F09" w:rsidRDefault="00CA5F82" w:rsidP="008B6F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24724">
        <w:rPr>
          <w:rFonts w:ascii="Times New Roman" w:hAnsi="Times New Roman" w:cs="Times New Roman"/>
          <w:sz w:val="24"/>
          <w:szCs w:val="24"/>
        </w:rPr>
        <w:t>Совместно с базовым предприятием школа организует досуг не только учащихся, но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в целом жителей села. Ежегодно на территории школы заливается каток, организован прокат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коньков. На базе школы существует физкультурно-спортивный клуб, тренажерный зал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4724">
        <w:rPr>
          <w:rFonts w:ascii="Times New Roman" w:hAnsi="Times New Roman" w:cs="Times New Roman"/>
          <w:sz w:val="24"/>
          <w:szCs w:val="24"/>
        </w:rPr>
        <w:t>посещение которых доступно всем желающим: жители села могут покататься на лыжах и</w:t>
      </w:r>
      <w:r>
        <w:rPr>
          <w:rFonts w:ascii="Times New Roman" w:hAnsi="Times New Roman" w:cs="Times New Roman"/>
          <w:sz w:val="24"/>
          <w:szCs w:val="24"/>
        </w:rPr>
        <w:t xml:space="preserve"> поиграть в спортивные игры.</w:t>
      </w:r>
    </w:p>
    <w:sectPr w:rsidR="00CA5F82" w:rsidRPr="008B6F09" w:rsidSect="00224724"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09C9"/>
    <w:rsid w:val="00074953"/>
    <w:rsid w:val="000F691A"/>
    <w:rsid w:val="00224724"/>
    <w:rsid w:val="002D2076"/>
    <w:rsid w:val="003461DA"/>
    <w:rsid w:val="0041045E"/>
    <w:rsid w:val="004F51A4"/>
    <w:rsid w:val="00736E9E"/>
    <w:rsid w:val="008B6F09"/>
    <w:rsid w:val="00B43349"/>
    <w:rsid w:val="00BC0A41"/>
    <w:rsid w:val="00BF5688"/>
    <w:rsid w:val="00CA5F82"/>
    <w:rsid w:val="00D109C9"/>
    <w:rsid w:val="00D569E4"/>
    <w:rsid w:val="00FE0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1E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3</Pages>
  <Words>805</Words>
  <Characters>4591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4</cp:revision>
  <dcterms:created xsi:type="dcterms:W3CDTF">2019-02-13T02:38:00Z</dcterms:created>
  <dcterms:modified xsi:type="dcterms:W3CDTF">2019-02-13T06:39:00Z</dcterms:modified>
</cp:coreProperties>
</file>